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9AF19" w14:textId="77777777" w:rsidR="00F0338F" w:rsidRPr="00AC7E79" w:rsidRDefault="00F0338F" w:rsidP="00F0338F">
      <w:pPr>
        <w:rPr>
          <w:rFonts w:cs="Noto Sans"/>
          <w:vanish/>
          <w:color w:val="1F497D" w:themeColor="text2"/>
        </w:rPr>
      </w:pPr>
    </w:p>
    <w:tbl>
      <w:tblPr>
        <w:tblW w:w="9072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072"/>
      </w:tblGrid>
      <w:tr w:rsidR="00AC7E79" w:rsidRPr="005139CB" w14:paraId="14C601BB" w14:textId="77777777" w:rsidTr="002F2829">
        <w:trPr>
          <w:trHeight w:hRule="exact" w:val="1560"/>
        </w:trPr>
        <w:tc>
          <w:tcPr>
            <w:tcW w:w="6804" w:type="dxa"/>
            <w:vAlign w:val="bottom"/>
          </w:tcPr>
          <w:p w14:paraId="12BF4BC5" w14:textId="77777777" w:rsidR="00C5024B" w:rsidRPr="00AC7E79" w:rsidRDefault="00C5024B" w:rsidP="00C5024B">
            <w:pPr>
              <w:framePr w:w="9072" w:h="57" w:wrap="notBeside" w:vAnchor="page" w:hAnchor="page" w:x="1974" w:y="14788" w:anchorLock="1"/>
              <w:spacing w:line="240" w:lineRule="auto"/>
              <w:rPr>
                <w:rFonts w:cs="Noto Sans"/>
                <w:color w:val="1F497D" w:themeColor="text2"/>
                <w:sz w:val="16"/>
                <w:lang w:val="de-DE" w:bidi="x-none"/>
              </w:rPr>
            </w:pPr>
            <w:r w:rsidRPr="00AC7E79">
              <w:rPr>
                <w:rFonts w:cs="Noto Sans"/>
                <w:color w:val="1F497D" w:themeColor="text2"/>
                <w:sz w:val="16"/>
                <w:lang w:val="de-DE" w:bidi="x-none"/>
              </w:rPr>
              <w:t>Amundi Austria GmbH</w:t>
            </w:r>
          </w:p>
          <w:p w14:paraId="4FCA7771" w14:textId="77777777" w:rsidR="00C5024B" w:rsidRPr="00AC7E79" w:rsidRDefault="00C5024B" w:rsidP="00546E25">
            <w:pPr>
              <w:pStyle w:val="Adressepieddepage"/>
              <w:framePr w:w="9072" w:wrap="notBeside" w:x="1974" w:y="14788"/>
              <w:spacing w:line="240" w:lineRule="auto"/>
              <w:rPr>
                <w:rFonts w:ascii="Noto Sans Light" w:hAnsi="Noto Sans Light" w:cs="Noto Sans Light"/>
                <w:color w:val="1F497D" w:themeColor="text2"/>
                <w:lang w:val="de-DE" w:bidi="x-none"/>
              </w:rPr>
            </w:pPr>
            <w:r w:rsidRPr="00AC7E79">
              <w:rPr>
                <w:rFonts w:ascii="Noto Sans Light" w:hAnsi="Noto Sans Light" w:cs="Noto Sans Light"/>
                <w:color w:val="1F497D" w:themeColor="text2"/>
                <w:lang w:val="de-DE" w:bidi="x-none"/>
              </w:rPr>
              <w:t>Schwarzenbergplatz 3 - 1010 Wien - Österreich</w:t>
            </w:r>
          </w:p>
          <w:p w14:paraId="255510B4" w14:textId="77777777" w:rsidR="00C5024B" w:rsidRPr="00AC7E79" w:rsidRDefault="00C5024B" w:rsidP="00546E25">
            <w:pPr>
              <w:pStyle w:val="Adressepieddepage"/>
              <w:framePr w:w="9072" w:wrap="notBeside" w:x="1974" w:y="14788"/>
              <w:spacing w:line="240" w:lineRule="auto"/>
              <w:rPr>
                <w:rFonts w:ascii="Noto Sans Light" w:hAnsi="Noto Sans Light" w:cs="Noto Sans Light"/>
                <w:color w:val="1F497D" w:themeColor="text2"/>
                <w:lang w:val="de-DE"/>
              </w:rPr>
            </w:pPr>
            <w:r w:rsidRPr="00AC7E79">
              <w:rPr>
                <w:rFonts w:ascii="Noto Sans Light" w:hAnsi="Noto Sans Light" w:cs="Noto Sans Light"/>
                <w:color w:val="1F497D" w:themeColor="text2"/>
                <w:lang w:val="de-DE"/>
              </w:rPr>
              <w:t>Tel.: +43 (0)1 331 73 0 - amundi.at</w:t>
            </w:r>
          </w:p>
          <w:p w14:paraId="4B6E9D63" w14:textId="77777777" w:rsidR="00C5024B" w:rsidRPr="00AC7E79" w:rsidRDefault="00C5024B" w:rsidP="00C5024B">
            <w:pPr>
              <w:framePr w:w="9072" w:h="57" w:wrap="notBeside" w:vAnchor="page" w:hAnchor="page" w:x="1974" w:y="14788" w:anchorLock="1"/>
              <w:spacing w:line="60" w:lineRule="exact"/>
              <w:rPr>
                <w:rFonts w:ascii="Noto Sans Light" w:hAnsi="Noto Sans Light" w:cs="Noto Sans Light"/>
                <w:color w:val="1F497D" w:themeColor="text2"/>
                <w:lang w:val="de-DE" w:bidi="x-none"/>
              </w:rPr>
            </w:pPr>
          </w:p>
          <w:p w14:paraId="6D98AA31" w14:textId="77777777" w:rsidR="00894750" w:rsidRPr="00AC7E79" w:rsidRDefault="00C5024B" w:rsidP="00C5024B">
            <w:pPr>
              <w:pStyle w:val="Capitaletrfrences"/>
              <w:framePr w:w="9072" w:wrap="notBeside" w:x="1974" w:y="14788"/>
              <w:rPr>
                <w:rFonts w:ascii="Noto Sans Light" w:hAnsi="Noto Sans Light" w:cs="Noto Sans Light"/>
                <w:color w:val="1F497D" w:themeColor="text2"/>
                <w:sz w:val="13"/>
                <w:szCs w:val="13"/>
                <w:lang w:val="de-DE"/>
              </w:rPr>
            </w:pPr>
            <w:r w:rsidRPr="00AC7E79">
              <w:rPr>
                <w:rFonts w:ascii="Noto Sans Light" w:hAnsi="Noto Sans Light" w:cs="Noto Sans Light"/>
                <w:color w:val="1F497D" w:themeColor="text2"/>
                <w:sz w:val="13"/>
                <w:szCs w:val="13"/>
                <w:lang w:val="de-DE"/>
              </w:rPr>
              <w:t>Firmensitz: Wien Registergericht: Handelsgericht Wien FN: 115887Y USt-Id.-Nr.: ATU 45235204</w:t>
            </w:r>
          </w:p>
        </w:tc>
      </w:tr>
    </w:tbl>
    <w:tbl>
      <w:tblPr>
        <w:tblW w:w="75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57"/>
        <w:gridCol w:w="2123"/>
      </w:tblGrid>
      <w:tr w:rsidR="00AC7E79" w:rsidRPr="00AC7E79" w14:paraId="2E108FDA" w14:textId="77777777" w:rsidTr="00AC7E79">
        <w:trPr>
          <w:trHeight w:val="435"/>
        </w:trPr>
        <w:tc>
          <w:tcPr>
            <w:tcW w:w="7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29C3C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b/>
                <w:bCs/>
                <w:color w:val="1F497D" w:themeColor="text2"/>
                <w:sz w:val="28"/>
                <w:szCs w:val="28"/>
                <w:lang w:val="de-AT" w:eastAsia="zh-CN"/>
              </w:rPr>
            </w:pPr>
            <w:r w:rsidRPr="00AC7E79">
              <w:rPr>
                <w:rFonts w:ascii="Calibri" w:hAnsi="Calibri" w:cs="Calibri"/>
                <w:b/>
                <w:bCs/>
                <w:color w:val="1F497D" w:themeColor="text2"/>
                <w:sz w:val="28"/>
                <w:szCs w:val="28"/>
                <w:lang w:val="de-AT" w:eastAsia="zh-CN"/>
              </w:rPr>
              <w:t>Veröffentlichung gemäß § 13 Abs. 4 Investmentfondsgesetz</w:t>
            </w:r>
          </w:p>
        </w:tc>
      </w:tr>
      <w:tr w:rsidR="00AC7E79" w:rsidRPr="00AC7E79" w14:paraId="604736D5" w14:textId="77777777" w:rsidTr="00AC7E79">
        <w:trPr>
          <w:trHeight w:val="6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B60CE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b/>
                <w:bCs/>
                <w:color w:val="1F497D" w:themeColor="text2"/>
                <w:sz w:val="22"/>
                <w:szCs w:val="22"/>
                <w:lang w:val="de-AT" w:eastAsia="zh-CN"/>
              </w:rPr>
            </w:pPr>
            <w:proofErr w:type="spellStart"/>
            <w:proofErr w:type="gramStart"/>
            <w:r w:rsidRPr="00AC7E79">
              <w:rPr>
                <w:rFonts w:ascii="Calibri" w:hAnsi="Calibri" w:cs="Calibri"/>
                <w:b/>
                <w:bCs/>
                <w:color w:val="1F497D" w:themeColor="text2"/>
                <w:sz w:val="22"/>
                <w:szCs w:val="22"/>
                <w:lang w:val="de-AT" w:eastAsia="zh-CN"/>
              </w:rPr>
              <w:t>OGAW</w:t>
            </w:r>
            <w:proofErr w:type="spellEnd"/>
            <w:r w:rsidRPr="00AC7E79">
              <w:rPr>
                <w:rFonts w:ascii="Calibri" w:hAnsi="Calibri" w:cs="Calibri"/>
                <w:b/>
                <w:bCs/>
                <w:color w:val="1F497D" w:themeColor="text2"/>
                <w:sz w:val="22"/>
                <w:szCs w:val="22"/>
                <w:lang w:val="de-AT" w:eastAsia="zh-CN"/>
              </w:rPr>
              <w:t xml:space="preserve"> Fonds</w:t>
            </w:r>
            <w:proofErr w:type="gramEnd"/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DAB08" w14:textId="2BD2D20E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b/>
                <w:bCs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b/>
                <w:bCs/>
                <w:color w:val="1F497D" w:themeColor="text2"/>
                <w:sz w:val="22"/>
                <w:szCs w:val="22"/>
                <w:lang w:val="de-AT" w:eastAsia="zh-CN"/>
              </w:rPr>
              <w:t>Fondsvolumen in € per 30.12.2024</w:t>
            </w:r>
          </w:p>
        </w:tc>
      </w:tr>
      <w:tr w:rsidR="00AC7E79" w:rsidRPr="00AC7E79" w14:paraId="3C49AC57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F7CEC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 109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820A9" w14:textId="62FB8331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5 729 336,60</w:t>
            </w:r>
          </w:p>
        </w:tc>
      </w:tr>
      <w:tr w:rsidR="00AC7E79" w:rsidRPr="00AC7E79" w14:paraId="7C8B94E7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5613D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ABW Amundi Eastern Europe Stock - in Abwicklung - A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066FB" w14:textId="15EC2200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2 763 929,26</w:t>
            </w:r>
          </w:p>
        </w:tc>
      </w:tr>
      <w:tr w:rsidR="00AC7E79" w:rsidRPr="00AC7E79" w14:paraId="6BFDAF71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C6D70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Advantage Stock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F1D8E" w14:textId="3E808872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8 334 401,33</w:t>
            </w:r>
          </w:p>
        </w:tc>
      </w:tr>
      <w:tr w:rsidR="00AC7E79" w:rsidRPr="00AC7E79" w14:paraId="10199543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0809A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Austria Stock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28C35" w14:textId="53BAE1B1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152 922 942,51</w:t>
            </w:r>
          </w:p>
        </w:tc>
      </w:tr>
      <w:tr w:rsidR="00AC7E79" w:rsidRPr="00AC7E79" w14:paraId="790DAECF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FF42C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CPR Climate Action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704BE" w14:textId="67F3032B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353 647 247,55</w:t>
            </w:r>
          </w:p>
        </w:tc>
      </w:tr>
      <w:tr w:rsidR="00AC7E79" w:rsidRPr="00AC7E79" w14:paraId="184814B4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82779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Eastern Europe Stock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0F1290" w14:textId="13B42A1E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37 038 355,92</w:t>
            </w:r>
          </w:p>
        </w:tc>
      </w:tr>
      <w:tr w:rsidR="00AC7E79" w:rsidRPr="00AC7E79" w14:paraId="4E2BE99E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EF092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Ethik Fonds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FC6D7" w14:textId="513D0187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1 187 000 428,29</w:t>
            </w:r>
          </w:p>
        </w:tc>
      </w:tr>
      <w:tr w:rsidR="00AC7E79" w:rsidRPr="00AC7E79" w14:paraId="329EEEE7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E1F21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Ethik Fonds ausgewogen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CE878" w14:textId="700A5C91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269 344 997,33</w:t>
            </w:r>
          </w:p>
        </w:tc>
      </w:tr>
      <w:tr w:rsidR="00AC7E79" w:rsidRPr="00AC7E79" w14:paraId="18A5F8DA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FED4F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Ethik Fonds Evolution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FBDED" w14:textId="60C9B3A8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744 063 768,22</w:t>
            </w:r>
          </w:p>
        </w:tc>
      </w:tr>
      <w:tr w:rsidR="00AC7E79" w:rsidRPr="00AC7E79" w14:paraId="129BF82C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88F2C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it-I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it-IT" w:eastAsia="zh-CN"/>
              </w:rPr>
              <w:t xml:space="preserve">Amundi GF Euro Core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it-IT" w:eastAsia="zh-CN"/>
              </w:rPr>
              <w:t>Rent</w:t>
            </w:r>
            <w:proofErr w:type="spellEnd"/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96BDE" w14:textId="166BDBE1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98 970 411,76</w:t>
            </w:r>
          </w:p>
        </w:tc>
      </w:tr>
      <w:tr w:rsidR="00AC7E79" w:rsidRPr="00AC7E79" w14:paraId="711F98A4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C5F45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Amundi GF Euro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Rent</w:t>
            </w:r>
            <w:proofErr w:type="spellEnd"/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F7EC9" w14:textId="7F06C397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201 908 236,10</w:t>
            </w:r>
          </w:p>
        </w:tc>
      </w:tr>
      <w:tr w:rsidR="00AC7E79" w:rsidRPr="00AC7E79" w14:paraId="66340E7C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FD18C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GF Vorsorge Aktiv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6DF5F" w14:textId="75DF63C8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181 986 498,74</w:t>
            </w:r>
          </w:p>
        </w:tc>
      </w:tr>
      <w:tr w:rsidR="00AC7E79" w:rsidRPr="00AC7E79" w14:paraId="47F49CF5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C961E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>Amundi Global High Yield Bond Low Duration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7EC64" w14:textId="2C7AE642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50 676 532,22</w:t>
            </w:r>
          </w:p>
        </w:tc>
      </w:tr>
      <w:tr w:rsidR="00AC7E79" w:rsidRPr="00AC7E79" w14:paraId="2883CBA4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63AAC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Gold Stock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59FE4" w14:textId="13D50D98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73 195 065,86</w:t>
            </w:r>
          </w:p>
        </w:tc>
      </w:tr>
      <w:tr w:rsidR="00AC7E79" w:rsidRPr="00AC7E79" w14:paraId="597B54AF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815F0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Amundi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Healthcare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Stock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E7D58" w14:textId="4BB67473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126 112 166,05</w:t>
            </w:r>
          </w:p>
        </w:tc>
      </w:tr>
      <w:tr w:rsidR="00AC7E79" w:rsidRPr="00AC7E79" w14:paraId="2E0F4035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CB4DC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Amundi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Mega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Trends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33C5B" w14:textId="1F40269F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413 371 258,19</w:t>
            </w:r>
          </w:p>
        </w:tc>
      </w:tr>
      <w:tr w:rsidR="00AC7E79" w:rsidRPr="00AC7E79" w14:paraId="0C6B0093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F003B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Amundi Mündel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Rent</w:t>
            </w:r>
            <w:proofErr w:type="spellEnd"/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89C25" w14:textId="278260C7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147 999 213,33</w:t>
            </w:r>
          </w:p>
        </w:tc>
      </w:tr>
      <w:tr w:rsidR="00AC7E79" w:rsidRPr="00AC7E79" w14:paraId="78A2F4CA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1C5AC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Amundi Mündel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Rent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(ex Mündel Bond)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908C9" w14:textId="3016828D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127 214 154,83</w:t>
            </w:r>
          </w:p>
        </w:tc>
      </w:tr>
      <w:tr w:rsidR="00AC7E79" w:rsidRPr="00AC7E79" w14:paraId="348C3B7A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5D50F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Select Europe Stock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B54AC" w14:textId="5B10E95E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280 883 037,32</w:t>
            </w:r>
          </w:p>
        </w:tc>
      </w:tr>
      <w:tr w:rsidR="00AC7E79" w:rsidRPr="00AC7E79" w14:paraId="28D097E1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28DDE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 Öko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Sozial Dollar Bond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92941" w14:textId="4A2B5844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62 036 244,50</w:t>
            </w:r>
          </w:p>
        </w:tc>
      </w:tr>
      <w:tr w:rsidR="00AC7E79" w:rsidRPr="00AC7E79" w14:paraId="7CA1F082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F677B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Amundi 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>Öko</w:t>
            </w:r>
            <w:proofErr w:type="spellEnd"/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>Sozial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 Emerging Markets Corporate Bond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11C43C" w14:textId="43E50A2F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95 028 266,96</w:t>
            </w:r>
          </w:p>
        </w:tc>
      </w:tr>
      <w:tr w:rsidR="00AC7E79" w:rsidRPr="00AC7E79" w14:paraId="6FDE6474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4ACB3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it-I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it-IT" w:eastAsia="zh-CN"/>
              </w:rPr>
              <w:t xml:space="preserve">Amundi 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it-IT" w:eastAsia="zh-CN"/>
              </w:rPr>
              <w:t>Öko</w:t>
            </w:r>
            <w:proofErr w:type="spellEnd"/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it-IT" w:eastAsia="zh-CN"/>
              </w:rPr>
              <w:t xml:space="preserve">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it-IT" w:eastAsia="zh-CN"/>
              </w:rPr>
              <w:t>Sozial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it-IT" w:eastAsia="zh-CN"/>
              </w:rPr>
              <w:t xml:space="preserve"> Euro Aggregate Bond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24A6F" w14:textId="40E622C9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196 934 781,88</w:t>
            </w:r>
          </w:p>
        </w:tc>
      </w:tr>
      <w:tr w:rsidR="00AC7E79" w:rsidRPr="00AC7E79" w14:paraId="68C3F331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0B811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 Öko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Sozial Euro Corporate Bond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23CD2" w14:textId="148CD1C9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96 644 719,80</w:t>
            </w:r>
          </w:p>
        </w:tc>
      </w:tr>
      <w:tr w:rsidR="00AC7E79" w:rsidRPr="00AC7E79" w14:paraId="18EF1610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593C4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Amundi 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>Öko</w:t>
            </w:r>
            <w:proofErr w:type="spellEnd"/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>Sozial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 Euro Government Bond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28E6F" w14:textId="5F801CBC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224 151 162,67</w:t>
            </w:r>
          </w:p>
        </w:tc>
      </w:tr>
      <w:tr w:rsidR="00AC7E79" w:rsidRPr="00AC7E79" w14:paraId="3527B0F7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E2035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Amundi 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>Öko</w:t>
            </w:r>
            <w:proofErr w:type="spellEnd"/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>Sozial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 Euro Short Term Bond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6542B" w14:textId="0624A31D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86 673 053,72</w:t>
            </w:r>
          </w:p>
        </w:tc>
      </w:tr>
      <w:tr w:rsidR="00AC7E79" w:rsidRPr="00AC7E79" w14:paraId="41F6F661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CC82D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Amundi 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>Öko</w:t>
            </w:r>
            <w:proofErr w:type="spellEnd"/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>Sozial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 Euro Short Term Bond (ex Trend Bond)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83506" w14:textId="7221F2C7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73 217 341,68</w:t>
            </w:r>
          </w:p>
        </w:tc>
      </w:tr>
      <w:tr w:rsidR="00AC7E79" w:rsidRPr="00AC7E79" w14:paraId="5796ABE7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6C0DA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Amundi 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>Öko</w:t>
            </w:r>
            <w:proofErr w:type="spellEnd"/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>Sozial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 xml:space="preserve"> Global High Yield Bond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14E54" w14:textId="0FCC1EA5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87 082 296,33</w:t>
            </w:r>
          </w:p>
        </w:tc>
      </w:tr>
      <w:tr w:rsidR="00AC7E79" w:rsidRPr="00AC7E79" w14:paraId="0BDC9BCE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DB062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lastRenderedPageBreak/>
              <w:t>Amundi  Öko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</w:t>
            </w: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Sozial Mix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ausgewogen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475EC" w14:textId="02301755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168 473 615,57</w:t>
            </w:r>
          </w:p>
        </w:tc>
      </w:tr>
      <w:tr w:rsidR="00AC7E79" w:rsidRPr="00AC7E79" w14:paraId="1460609D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1E2BD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 Öko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</w:t>
            </w: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Sozial Mix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dynamisch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42947" w14:textId="18D834B7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191 990 521,98</w:t>
            </w:r>
          </w:p>
        </w:tc>
      </w:tr>
      <w:tr w:rsidR="00AC7E79" w:rsidRPr="00AC7E79" w14:paraId="1397434B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71604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 Öko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</w:t>
            </w: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Sozial Mix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moderat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46D06" w14:textId="596684FE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148 713 925,62</w:t>
            </w:r>
          </w:p>
        </w:tc>
      </w:tr>
      <w:tr w:rsidR="00AC7E79" w:rsidRPr="00AC7E79" w14:paraId="545A05E5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D4BFF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 Öko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Sozial Net Zero Ambition Bond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92E83" w14:textId="6BB04880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142 195 137,93</w:t>
            </w:r>
          </w:p>
        </w:tc>
      </w:tr>
      <w:tr w:rsidR="00AC7E79" w:rsidRPr="00AC7E79" w14:paraId="5C061CF1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105C6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Amundi  Öko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</w:t>
            </w: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Sozial Stock</w:t>
            </w:r>
            <w:proofErr w:type="gramEnd"/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73FC3" w14:textId="274B686B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164 133 050,49</w:t>
            </w:r>
          </w:p>
        </w:tc>
      </w:tr>
      <w:tr w:rsidR="00AC7E79" w:rsidRPr="00AC7E79" w14:paraId="30D92253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1221D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Anadi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Global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Selection</w:t>
            </w:r>
            <w:proofErr w:type="spellEnd"/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6A732" w14:textId="59071E21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11 058 601,18</w:t>
            </w:r>
          </w:p>
        </w:tc>
      </w:tr>
      <w:tr w:rsidR="00AC7E79" w:rsidRPr="00AC7E79" w14:paraId="3D310760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698FB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en-US" w:eastAsia="zh-CN"/>
              </w:rPr>
              <w:t>Bond Strategy Euro All Term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78BF5" w14:textId="1F81B82E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3 652 430,03</w:t>
            </w:r>
          </w:p>
        </w:tc>
      </w:tr>
      <w:tr w:rsidR="00AC7E79" w:rsidRPr="00AC7E79" w14:paraId="16DBE3E9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4D1C2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Bond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Strategy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Euro S.T.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3Y</w:t>
            </w:r>
            <w:proofErr w:type="spellEnd"/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FB7D2" w14:textId="25E9424A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7 193 297,10</w:t>
            </w:r>
          </w:p>
        </w:tc>
      </w:tr>
      <w:tr w:rsidR="00AC7E79" w:rsidRPr="00AC7E79" w14:paraId="77D2ACC6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3156C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C 70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9976B" w14:textId="37767719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28 462 548,44</w:t>
            </w:r>
          </w:p>
        </w:tc>
      </w:tr>
      <w:tr w:rsidR="00AC7E79" w:rsidRPr="00AC7E79" w14:paraId="4D245254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B1E04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Europportunity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Bond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B637C" w14:textId="2EA0A4A9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16 666 413,53</w:t>
            </w:r>
          </w:p>
        </w:tc>
      </w:tr>
      <w:tr w:rsidR="00AC7E79" w:rsidRPr="00AC7E79" w14:paraId="08C7CC1E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748E5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GF 190 (Großanlegerfonds)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42DA4" w14:textId="31F9C1F0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54 363 756,71</w:t>
            </w:r>
          </w:p>
        </w:tc>
      </w:tr>
      <w:tr w:rsidR="00AC7E79" w:rsidRPr="00AC7E79" w14:paraId="1DF0832D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E3EB6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KONZEPT :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ERTRAG 2025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8C594" w14:textId="595CE01D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2 496 844,63</w:t>
            </w:r>
          </w:p>
        </w:tc>
      </w:tr>
      <w:tr w:rsidR="00AC7E79" w:rsidRPr="00AC7E79" w14:paraId="3F98B4A3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528F8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KONZEPT :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ERTRAG 2027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180D8" w14:textId="58548715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12 215 871,25</w:t>
            </w:r>
          </w:p>
        </w:tc>
      </w:tr>
      <w:tr w:rsidR="00AC7E79" w:rsidRPr="00AC7E79" w14:paraId="5FA83335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6A6B5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KONZEPT :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ERTRAG 2029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65141" w14:textId="4B446A18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23 959 572,62</w:t>
            </w:r>
          </w:p>
        </w:tc>
      </w:tr>
      <w:tr w:rsidR="00AC7E79" w:rsidRPr="00AC7E79" w14:paraId="0BD5DA49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15730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KONZEPT :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ERTRAG 2031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AAB98" w14:textId="103AB80F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17 147 364,47</w:t>
            </w:r>
          </w:p>
        </w:tc>
      </w:tr>
      <w:tr w:rsidR="00AC7E79" w:rsidRPr="00AC7E79" w14:paraId="12185ADD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3E3DC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KONZEPT :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ERTRAG 2033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93162" w14:textId="07433A5C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9 890,37</w:t>
            </w:r>
          </w:p>
        </w:tc>
      </w:tr>
      <w:tr w:rsidR="00AC7E79" w:rsidRPr="00AC7E79" w14:paraId="01E8AFC6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29718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KONZEPT :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ERTRAG Aktien Welt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4B4026" w14:textId="7E9A162C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176 498 490,37</w:t>
            </w:r>
          </w:p>
        </w:tc>
      </w:tr>
      <w:tr w:rsidR="00AC7E79" w:rsidRPr="00AC7E79" w14:paraId="08ECA966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BFAB9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KONZEPT :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ERTRAG ausgewogen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E631A" w14:textId="69EDA45C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578 117 540,34</w:t>
            </w:r>
          </w:p>
        </w:tc>
      </w:tr>
      <w:tr w:rsidR="00AC7E79" w:rsidRPr="00AC7E79" w14:paraId="641AF039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B766F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KONZEPT :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ERTRAG dynamisch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B6BFE" w14:textId="63DEBD25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122 938 210,60</w:t>
            </w:r>
          </w:p>
        </w:tc>
      </w:tr>
      <w:tr w:rsidR="00AC7E79" w:rsidRPr="00AC7E79" w14:paraId="7E9AC4E6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EABC5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gram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KONZEPT :</w:t>
            </w:r>
            <w:proofErr w:type="gram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ERTRAG konservativ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0A871" w14:textId="0D155077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58 180 269,00</w:t>
            </w:r>
          </w:p>
        </w:tc>
      </w:tr>
      <w:tr w:rsidR="00AC7E79" w:rsidRPr="00AC7E79" w14:paraId="0EA50F5B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0A132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SmartSelection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- Aktien Global Strategie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4B588" w14:textId="30CD9752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62 606 794,41</w:t>
            </w:r>
          </w:p>
        </w:tc>
      </w:tr>
      <w:tr w:rsidR="00AC7E79" w:rsidRPr="00AC7E79" w14:paraId="05F51879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ACDBA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SmartSelection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- Global Ausgeglichene Strategie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35732" w14:textId="71147B85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109 228 568,62</w:t>
            </w:r>
          </w:p>
        </w:tc>
      </w:tr>
      <w:tr w:rsidR="00AC7E79" w:rsidRPr="00AC7E79" w14:paraId="18AE6801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87E60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USD </w:t>
            </w:r>
            <w:proofErr w:type="spellStart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Convergence</w:t>
            </w:r>
            <w:proofErr w:type="spellEnd"/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 xml:space="preserve"> Bond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4E6FE" w14:textId="050CD78D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19 147 843,70</w:t>
            </w:r>
          </w:p>
        </w:tc>
      </w:tr>
      <w:tr w:rsidR="00AC7E79" w:rsidRPr="00AC7E79" w14:paraId="363BE0B9" w14:textId="77777777" w:rsidTr="00AC7E79">
        <w:trPr>
          <w:trHeight w:val="300"/>
        </w:trPr>
        <w:tc>
          <w:tcPr>
            <w:tcW w:w="5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8BE02" w14:textId="77777777" w:rsidR="00AC7E79" w:rsidRPr="00AC7E79" w:rsidRDefault="00AC7E79" w:rsidP="005139CB">
            <w:pPr>
              <w:spacing w:before="60" w:after="60" w:line="240" w:lineRule="auto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VKB Anlage Mix Dynamik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E5627" w14:textId="57E18A61" w:rsidR="00AC7E79" w:rsidRPr="00AC7E79" w:rsidRDefault="00AC7E79" w:rsidP="005139CB">
            <w:pPr>
              <w:spacing w:before="60" w:after="60" w:line="240" w:lineRule="auto"/>
              <w:jc w:val="center"/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</w:pPr>
            <w:r w:rsidRPr="00AC7E79">
              <w:rPr>
                <w:rFonts w:ascii="Calibri" w:hAnsi="Calibri" w:cs="Calibri"/>
                <w:color w:val="1F497D" w:themeColor="text2"/>
                <w:sz w:val="22"/>
                <w:szCs w:val="22"/>
                <w:lang w:val="de-AT" w:eastAsia="zh-CN"/>
              </w:rPr>
              <w:t>16 235 076,98</w:t>
            </w:r>
          </w:p>
        </w:tc>
      </w:tr>
    </w:tbl>
    <w:p w14:paraId="42E1AD2A" w14:textId="77777777" w:rsidR="002A6896" w:rsidRPr="00AC7E79" w:rsidRDefault="002A6896" w:rsidP="002A6896">
      <w:pPr>
        <w:spacing w:line="240" w:lineRule="auto"/>
        <w:rPr>
          <w:color w:val="1F497D" w:themeColor="text2"/>
          <w:lang w:val="de-DE"/>
        </w:rPr>
      </w:pPr>
    </w:p>
    <w:sectPr w:rsidR="002A6896" w:rsidRPr="00AC7E79" w:rsidSect="003C7DF0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/>
      <w:pgMar w:top="680" w:right="680" w:bottom="851" w:left="1985" w:header="567" w:footer="567" w:gutter="0"/>
      <w:cols w:space="709"/>
      <w:formProt w:val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87198B" w14:textId="77777777" w:rsidR="00173F4E" w:rsidRDefault="00173F4E">
      <w:r>
        <w:separator/>
      </w:r>
    </w:p>
  </w:endnote>
  <w:endnote w:type="continuationSeparator" w:id="0">
    <w:p w14:paraId="1462EA80" w14:textId="77777777" w:rsidR="00173F4E" w:rsidRDefault="00173F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">
    <w:panose1 w:val="020B0502040504020204"/>
    <w:charset w:val="00"/>
    <w:family w:val="swiss"/>
    <w:pitch w:val="variable"/>
    <w:sig w:usb0="E00002FF" w:usb1="4000201F" w:usb2="08000029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oto Sans Light">
    <w:panose1 w:val="020B0502040504020204"/>
    <w:charset w:val="00"/>
    <w:family w:val="swiss"/>
    <w:pitch w:val="variable"/>
    <w:sig w:usb0="E00002FF" w:usb1="4000201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A2A299" w14:textId="77777777" w:rsidR="00894750" w:rsidRDefault="00894750">
    <w:pPr>
      <w:pStyle w:val="Fuzeile"/>
      <w:tabs>
        <w:tab w:val="clear" w:pos="4536"/>
        <w:tab w:val="clear" w:pos="9072"/>
      </w:tabs>
      <w:spacing w:line="240" w:lineRule="exact"/>
    </w:pPr>
  </w:p>
  <w:p w14:paraId="7A4489AA" w14:textId="77777777" w:rsidR="00894750" w:rsidRDefault="00894750">
    <w:pPr>
      <w:pStyle w:val="Fuzeile"/>
      <w:tabs>
        <w:tab w:val="clear" w:pos="4536"/>
        <w:tab w:val="clear" w:pos="9072"/>
      </w:tabs>
      <w:spacing w:line="240" w:lineRule="exact"/>
    </w:pPr>
  </w:p>
  <w:p w14:paraId="326246E8" w14:textId="77777777" w:rsidR="00894750" w:rsidRDefault="00894750">
    <w:pPr>
      <w:pStyle w:val="Fuzeile"/>
      <w:tabs>
        <w:tab w:val="clear" w:pos="4536"/>
        <w:tab w:val="clear" w:pos="9072"/>
      </w:tabs>
      <w:spacing w:line="240" w:lineRule="exac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6F8F55" w14:textId="77777777" w:rsidR="00894750" w:rsidRDefault="00652DE1">
    <w:pPr>
      <w:pStyle w:val="Fuzeile"/>
      <w:tabs>
        <w:tab w:val="clear" w:pos="4536"/>
        <w:tab w:val="clear" w:pos="9072"/>
      </w:tabs>
      <w:spacing w:line="240" w:lineRule="exact"/>
    </w:pPr>
    <w:r w:rsidRPr="007C0FD4">
      <w:rPr>
        <w:noProof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151BBAD5" wp14:editId="63DB483B">
              <wp:simplePos x="0" y="0"/>
              <wp:positionH relativeFrom="page">
                <wp:posOffset>1260475</wp:posOffset>
              </wp:positionH>
              <wp:positionV relativeFrom="page">
                <wp:posOffset>9566275</wp:posOffset>
              </wp:positionV>
              <wp:extent cx="1256400" cy="93600"/>
              <wp:effectExtent l="0" t="0" r="1270" b="0"/>
              <wp:wrapNone/>
              <wp:docPr id="1675180668" name="Forme libre 7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6400" cy="93600"/>
                      </a:xfrm>
                      <a:custGeom>
                        <a:avLst/>
                        <a:gdLst>
                          <a:gd name="connsiteX0" fmla="*/ 0 w 1257574"/>
                          <a:gd name="connsiteY0" fmla="*/ 0 h 94151"/>
                          <a:gd name="connsiteX1" fmla="*/ 1257575 w 1257574"/>
                          <a:gd name="connsiteY1" fmla="*/ 0 h 94151"/>
                          <a:gd name="connsiteX2" fmla="*/ 1257575 w 1257574"/>
                          <a:gd name="connsiteY2" fmla="*/ 94151 h 94151"/>
                          <a:gd name="connsiteX3" fmla="*/ 0 w 1257574"/>
                          <a:gd name="connsiteY3" fmla="*/ 94151 h 94151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</a:cxnLst>
                        <a:rect l="l" t="t" r="r" b="b"/>
                        <a:pathLst>
                          <a:path w="1257574" h="94151">
                            <a:moveTo>
                              <a:pt x="0" y="0"/>
                            </a:moveTo>
                            <a:lnTo>
                              <a:pt x="1257575" y="0"/>
                            </a:lnTo>
                            <a:lnTo>
                              <a:pt x="1257575" y="94151"/>
                            </a:lnTo>
                            <a:lnTo>
                              <a:pt x="0" y="94151"/>
                            </a:lnTo>
                            <a:close/>
                          </a:path>
                        </a:pathLst>
                      </a:custGeom>
                      <a:solidFill>
                        <a:srgbClr val="009EE0"/>
                      </a:solidFill>
                      <a:ln w="0" cap="flat">
                        <a:noFill/>
                        <a:prstDash val="solid"/>
                        <a:miter/>
                      </a:ln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BB92D7C" id="Forme libre 73" o:spid="_x0000_s1026" style="position:absolute;margin-left:99.25pt;margin-top:753.25pt;width:98.95pt;height:7.35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coordsize="1257574,941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" path="m,l1257575,r,94151l,94151,,xe" fillcolor="#009ee0" stroked="f" strokeweight="0">
              <v:stroke joinstyle="miter"/>
              <v:path arrowok="t" o:connecttype="custom" o:connectlocs="0,0;1256401,0;1256401,93600;0,93600" o:connectangles="0,0,0,0"/>
              <w10:wrap anchorx="page" anchory="page"/>
            </v:shape>
          </w:pict>
        </mc:Fallback>
      </mc:AlternateContent>
    </w:r>
  </w:p>
  <w:p w14:paraId="0FDA9F86" w14:textId="77777777" w:rsidR="00894750" w:rsidRDefault="00894750">
    <w:pPr>
      <w:pStyle w:val="Fuzeile"/>
      <w:tabs>
        <w:tab w:val="clear" w:pos="4536"/>
        <w:tab w:val="clear" w:pos="9072"/>
      </w:tabs>
      <w:spacing w:line="240" w:lineRule="exact"/>
    </w:pPr>
  </w:p>
  <w:p w14:paraId="5126A3E2" w14:textId="77777777" w:rsidR="00894750" w:rsidRDefault="00894750">
    <w:pPr>
      <w:pStyle w:val="Fuzeile"/>
      <w:tabs>
        <w:tab w:val="clear" w:pos="4536"/>
        <w:tab w:val="clear" w:pos="9072"/>
      </w:tabs>
      <w:spacing w:line="240" w:lineRule="exact"/>
    </w:pPr>
  </w:p>
  <w:p w14:paraId="5269E486" w14:textId="77777777" w:rsidR="00894750" w:rsidRDefault="00894750">
    <w:pPr>
      <w:pStyle w:val="Fuzeile"/>
      <w:tabs>
        <w:tab w:val="clear" w:pos="4536"/>
        <w:tab w:val="clear" w:pos="9072"/>
      </w:tabs>
      <w:spacing w:line="240" w:lineRule="exact"/>
    </w:pPr>
  </w:p>
  <w:p w14:paraId="4370D733" w14:textId="77777777" w:rsidR="00894750" w:rsidRDefault="00894750">
    <w:pPr>
      <w:pStyle w:val="Fuzeile"/>
      <w:tabs>
        <w:tab w:val="clear" w:pos="4536"/>
        <w:tab w:val="clear" w:pos="9072"/>
      </w:tabs>
      <w:spacing w:line="240" w:lineRule="exact"/>
    </w:pPr>
  </w:p>
  <w:p w14:paraId="5AFC964B" w14:textId="77777777" w:rsidR="00894750" w:rsidRDefault="00894750">
    <w:pPr>
      <w:pStyle w:val="Fuzeile"/>
      <w:tabs>
        <w:tab w:val="clear" w:pos="4536"/>
        <w:tab w:val="clear" w:pos="9072"/>
      </w:tabs>
      <w:spacing w:line="240" w:lineRule="exact"/>
    </w:pPr>
  </w:p>
  <w:p w14:paraId="271EA220" w14:textId="77777777" w:rsidR="00894750" w:rsidRDefault="00894750">
    <w:pPr>
      <w:pStyle w:val="Fuzeile"/>
      <w:tabs>
        <w:tab w:val="clear" w:pos="4536"/>
        <w:tab w:val="clear" w:pos="9072"/>
      </w:tabs>
      <w:spacing w:line="240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F1654F" w14:textId="77777777" w:rsidR="00173F4E" w:rsidRDefault="00173F4E">
      <w:r>
        <w:separator/>
      </w:r>
    </w:p>
  </w:footnote>
  <w:footnote w:type="continuationSeparator" w:id="0">
    <w:p w14:paraId="738C0EB5" w14:textId="77777777" w:rsidR="00173F4E" w:rsidRDefault="00173F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51B022" w14:textId="77777777" w:rsidR="00894750" w:rsidRDefault="00652DE1">
    <w:pPr>
      <w:pStyle w:val="Kopfzeile"/>
      <w:tabs>
        <w:tab w:val="clear" w:pos="4536"/>
        <w:tab w:val="clear" w:pos="9072"/>
      </w:tabs>
      <w:spacing w:line="240" w:lineRule="exact"/>
    </w:pPr>
    <w:r>
      <w:rPr>
        <w:noProof/>
      </w:rPr>
      <w:drawing>
        <wp:anchor distT="0" distB="0" distL="114300" distR="114300" simplePos="0" relativeHeight="251671552" behindDoc="1" locked="0" layoutInCell="1" allowOverlap="1" wp14:anchorId="253FD850" wp14:editId="1D5A41DE">
          <wp:simplePos x="0" y="0"/>
          <wp:positionH relativeFrom="page">
            <wp:posOffset>442508</wp:posOffset>
          </wp:positionH>
          <wp:positionV relativeFrom="page">
            <wp:posOffset>407035</wp:posOffset>
          </wp:positionV>
          <wp:extent cx="932400" cy="410400"/>
          <wp:effectExtent l="0" t="0" r="0" b="0"/>
          <wp:wrapNone/>
          <wp:docPr id="933453011" name="Graphique 4">
            <a:extLst xmlns:a="http://schemas.openxmlformats.org/drawingml/2006/main">
              <a:ext uri="{FF2B5EF4-FFF2-40B4-BE49-F238E27FC236}">
                <a16:creationId xmlns:a16="http://schemas.microsoft.com/office/drawing/2014/main" id="{D2163798-6BBB-0AAF-7D77-8D9373F168B3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90857641" name="Graphique 4">
                    <a:extLst>
                      <a:ext uri="{FF2B5EF4-FFF2-40B4-BE49-F238E27FC236}">
                        <a16:creationId xmlns:a16="http://schemas.microsoft.com/office/drawing/2014/main" id="{D2163798-6BBB-0AAF-7D77-8D9373F168B3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2400" cy="41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BDF0CC0" w14:textId="77777777" w:rsidR="00894750" w:rsidRDefault="00894750">
    <w:pPr>
      <w:pStyle w:val="Kopfzeile"/>
      <w:tabs>
        <w:tab w:val="clear" w:pos="4536"/>
        <w:tab w:val="clear" w:pos="9072"/>
      </w:tabs>
      <w:spacing w:line="240" w:lineRule="exact"/>
    </w:pPr>
  </w:p>
  <w:p w14:paraId="26F8FA18" w14:textId="77777777" w:rsidR="00894750" w:rsidRDefault="00894750">
    <w:pPr>
      <w:pStyle w:val="Kopfzeile"/>
      <w:tabs>
        <w:tab w:val="clear" w:pos="4536"/>
        <w:tab w:val="clear" w:pos="9072"/>
      </w:tabs>
      <w:spacing w:line="240" w:lineRule="exact"/>
    </w:pPr>
  </w:p>
  <w:p w14:paraId="389F241D" w14:textId="77777777" w:rsidR="00894750" w:rsidRDefault="00894750">
    <w:pPr>
      <w:pStyle w:val="Kopfzeile"/>
      <w:tabs>
        <w:tab w:val="clear" w:pos="4536"/>
        <w:tab w:val="clear" w:pos="9072"/>
      </w:tabs>
      <w:spacing w:line="240" w:lineRule="exact"/>
    </w:pPr>
  </w:p>
  <w:p w14:paraId="4C394B9E" w14:textId="77777777" w:rsidR="00894750" w:rsidRDefault="00894750">
    <w:pPr>
      <w:pStyle w:val="Kopfzeile"/>
      <w:tabs>
        <w:tab w:val="clear" w:pos="4536"/>
        <w:tab w:val="clear" w:pos="9072"/>
      </w:tabs>
      <w:spacing w:line="240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E2FE63" w14:textId="77777777" w:rsidR="00894750" w:rsidRDefault="00D22E3A">
    <w:pPr>
      <w:pStyle w:val="Kopfzeile"/>
      <w:tabs>
        <w:tab w:val="clear" w:pos="4536"/>
        <w:tab w:val="clear" w:pos="9072"/>
      </w:tabs>
      <w:spacing w:line="240" w:lineRule="exact"/>
    </w:pPr>
    <w:r w:rsidRPr="00D22E3A">
      <w:rPr>
        <w:noProof/>
      </w:rPr>
      <mc:AlternateContent>
        <mc:Choice Requires="wpg">
          <w:drawing>
            <wp:anchor distT="0" distB="0" distL="114300" distR="114300" simplePos="0" relativeHeight="251667456" behindDoc="1" locked="0" layoutInCell="1" allowOverlap="1" wp14:anchorId="2A9D9C18" wp14:editId="7B7A1244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60000" cy="1256400"/>
              <wp:effectExtent l="0" t="0" r="0" b="1270"/>
              <wp:wrapNone/>
              <wp:docPr id="76" name="Groupe 75">
                <a:extLst xmlns:a="http://schemas.openxmlformats.org/drawingml/2006/main">
                  <a:ext uri="{FF2B5EF4-FFF2-40B4-BE49-F238E27FC236}">
                    <a16:creationId xmlns:a16="http://schemas.microsoft.com/office/drawing/2014/main" id="{8AA3E99F-2886-52C7-078C-875265AFA441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0" cy="1256400"/>
                        <a:chOff x="0" y="0"/>
                        <a:chExt cx="7559674" cy="1256400"/>
                      </a:xfrm>
                    </wpg:grpSpPr>
                    <wpg:grpSp>
                      <wpg:cNvPr id="1640054630" name="Groupe 1640054630">
                        <a:extLst>
                          <a:ext uri="{FF2B5EF4-FFF2-40B4-BE49-F238E27FC236}">
                            <a16:creationId xmlns:a16="http://schemas.microsoft.com/office/drawing/2014/main" id="{840A9E3C-DE91-C79C-3F65-17B7BCCF1D3C}"/>
                          </a:ext>
                        </a:extLst>
                      </wpg:cNvPr>
                      <wpg:cNvGrpSpPr/>
                      <wpg:grpSpPr>
                        <a:xfrm>
                          <a:off x="0" y="698400"/>
                          <a:ext cx="7559674" cy="558000"/>
                          <a:chOff x="0" y="698400"/>
                          <a:chExt cx="7559674" cy="558000"/>
                        </a:xfrm>
                      </wpg:grpSpPr>
                      <pic:pic xmlns:pic="http://schemas.openxmlformats.org/drawingml/2006/picture">
                        <pic:nvPicPr>
                          <pic:cNvPr id="690857641" name="Graphique 4">
                            <a:extLst>
                              <a:ext uri="{FF2B5EF4-FFF2-40B4-BE49-F238E27FC236}">
                                <a16:creationId xmlns:a16="http://schemas.microsoft.com/office/drawing/2014/main" id="{D2163798-6BBB-0AAF-7D77-8D9373F168B3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">
                            <a:extLst>
                              <a:ext uri="{96DAC541-7B7A-43D3-8B79-37D633B846F1}">
                                <asvg:svgBlip xmlns:asvg="http://schemas.microsoft.com/office/drawing/2016/SVG/main" r:embed="rId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260000" y="698400"/>
                            <a:ext cx="1264407" cy="558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20822942" name="Forme libre 520822942">
                          <a:extLst>
                            <a:ext uri="{FF2B5EF4-FFF2-40B4-BE49-F238E27FC236}">
                              <a16:creationId xmlns:a16="http://schemas.microsoft.com/office/drawing/2014/main" id="{0B334A60-5608-87E8-E37E-B56281A383DB}"/>
                            </a:ext>
                          </a:extLst>
                        </wps:cNvPr>
                        <wps:cNvSpPr/>
                        <wps:spPr>
                          <a:xfrm>
                            <a:off x="0" y="1162027"/>
                            <a:ext cx="1072800" cy="93600"/>
                          </a:xfrm>
                          <a:custGeom>
                            <a:avLst/>
                            <a:gdLst>
                              <a:gd name="connsiteX0" fmla="*/ 0 w 1257574"/>
                              <a:gd name="connsiteY0" fmla="*/ 0 h 94151"/>
                              <a:gd name="connsiteX1" fmla="*/ 1257575 w 1257574"/>
                              <a:gd name="connsiteY1" fmla="*/ 0 h 94151"/>
                              <a:gd name="connsiteX2" fmla="*/ 1257575 w 1257574"/>
                              <a:gd name="connsiteY2" fmla="*/ 94151 h 94151"/>
                              <a:gd name="connsiteX3" fmla="*/ 0 w 1257574"/>
                              <a:gd name="connsiteY3" fmla="*/ 94151 h 9415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1257574" h="94151">
                                <a:moveTo>
                                  <a:pt x="0" y="0"/>
                                </a:moveTo>
                                <a:lnTo>
                                  <a:pt x="1257575" y="0"/>
                                </a:lnTo>
                                <a:lnTo>
                                  <a:pt x="1257575" y="94151"/>
                                </a:lnTo>
                                <a:lnTo>
                                  <a:pt x="0" y="941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9EE0"/>
                          </a:solidFill>
                          <a:ln w="0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7476725" name="Forme libre 1647476725">
                          <a:extLst>
                            <a:ext uri="{FF2B5EF4-FFF2-40B4-BE49-F238E27FC236}">
                              <a16:creationId xmlns:a16="http://schemas.microsoft.com/office/drawing/2014/main" id="{6DD07D8A-4B5B-25CD-7537-B5FA5B7002D2}"/>
                            </a:ext>
                          </a:extLst>
                        </wps:cNvPr>
                        <wps:cNvSpPr/>
                        <wps:spPr>
                          <a:xfrm>
                            <a:off x="2710799" y="1162027"/>
                            <a:ext cx="4848875" cy="93600"/>
                          </a:xfrm>
                          <a:custGeom>
                            <a:avLst/>
                            <a:gdLst>
                              <a:gd name="connsiteX0" fmla="*/ 0 w 1257574"/>
                              <a:gd name="connsiteY0" fmla="*/ 0 h 94151"/>
                              <a:gd name="connsiteX1" fmla="*/ 1257575 w 1257574"/>
                              <a:gd name="connsiteY1" fmla="*/ 0 h 94151"/>
                              <a:gd name="connsiteX2" fmla="*/ 1257575 w 1257574"/>
                              <a:gd name="connsiteY2" fmla="*/ 94151 h 94151"/>
                              <a:gd name="connsiteX3" fmla="*/ 0 w 1257574"/>
                              <a:gd name="connsiteY3" fmla="*/ 94151 h 9415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1257574" h="94151">
                                <a:moveTo>
                                  <a:pt x="0" y="0"/>
                                </a:moveTo>
                                <a:lnTo>
                                  <a:pt x="1257575" y="0"/>
                                </a:lnTo>
                                <a:lnTo>
                                  <a:pt x="1257575" y="94151"/>
                                </a:lnTo>
                                <a:lnTo>
                                  <a:pt x="0" y="941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9EE0"/>
                          </a:solidFill>
                          <a:ln w="0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623223582" name="Forme libre 1623223582">
                        <a:extLst>
                          <a:ext uri="{FF2B5EF4-FFF2-40B4-BE49-F238E27FC236}">
                            <a16:creationId xmlns:a16="http://schemas.microsoft.com/office/drawing/2014/main" id="{70C1C026-8A66-309A-B483-B0AB73BD9C32}"/>
                          </a:ext>
                        </a:extLst>
                      </wps:cNvPr>
                      <wps:cNvSpPr/>
                      <wps:spPr>
                        <a:xfrm>
                          <a:off x="0" y="0"/>
                          <a:ext cx="630000" cy="630000"/>
                        </a:xfrm>
                        <a:custGeom>
                          <a:avLst/>
                          <a:gdLst>
                            <a:gd name="connsiteX0" fmla="*/ 0 w 1260249"/>
                            <a:gd name="connsiteY0" fmla="*/ 0 h 94427"/>
                            <a:gd name="connsiteX1" fmla="*/ 1260250 w 1260249"/>
                            <a:gd name="connsiteY1" fmla="*/ 0 h 94427"/>
                            <a:gd name="connsiteX2" fmla="*/ 1260250 w 1260249"/>
                            <a:gd name="connsiteY2" fmla="*/ 94427 h 94427"/>
                            <a:gd name="connsiteX3" fmla="*/ 0 w 1260249"/>
                            <a:gd name="connsiteY3" fmla="*/ 94427 h 9442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1260249" h="94427">
                              <a:moveTo>
                                <a:pt x="0" y="0"/>
                              </a:moveTo>
                              <a:lnTo>
                                <a:pt x="1260250" y="0"/>
                              </a:lnTo>
                              <a:lnTo>
                                <a:pt x="1260250" y="94427"/>
                              </a:lnTo>
                              <a:lnTo>
                                <a:pt x="0" y="9442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/>
                        </a:solidFill>
                        <a:ln w="0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D114991" id="Groupe 75" o:spid="_x0000_s1026" style="position:absolute;margin-left:0;margin-top:0;width:595.3pt;height:98.95pt;z-index:-251649024;mso-position-horizontal-relative:page;mso-position-vertical-relative:page;mso-width-relative:margin;mso-height-relative:margin" coordsize="75596,12564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">
              <v:group id="Groupe 1640054630" o:spid="_x0000_s1027" style="position:absolute;top:6984;width:75596;height:5580" coordorigin=",6984" coordsize="75596,55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phique 4" o:spid="_x0000_s1028" type="#_x0000_t75" style="position:absolute;left:12600;top:6984;width:12644;height:55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">
                  <v:imagedata r:id="rId3" o:title=""/>
                </v:shape>
                <v:shape id="Forme libre 520822942" o:spid="_x0000_s1029" style="position:absolute;top:11620;width:10728;height:936;visibility:visible;mso-wrap-style:square;v-text-anchor:middle" coordsize="1257574,94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" path="m,l1257575,r,94151l,94151,,xe" fillcolor="#009ee0" stroked="f" strokeweight="0">
                  <v:stroke joinstyle="miter"/>
                  <v:path arrowok="t" o:connecttype="custom" o:connectlocs="0,0;1072801,0;1072801,93600;0,93600" o:connectangles="0,0,0,0"/>
                </v:shape>
                <v:shape id="Forme libre 1647476725" o:spid="_x0000_s1030" style="position:absolute;left:27107;top:11620;width:48489;height:936;visibility:visible;mso-wrap-style:square;v-text-anchor:middle" coordsize="1257574,94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" path="m,l1257575,r,94151l,94151,,xe" fillcolor="#009ee0" stroked="f" strokeweight="0">
                  <v:stroke joinstyle="miter"/>
                  <v:path arrowok="t" o:connecttype="custom" o:connectlocs="0,0;4848879,0;4848879,93600;0,93600" o:connectangles="0,0,0,0"/>
                </v:shape>
              </v:group>
              <v:shape id="Forme libre 1623223582" o:spid="_x0000_s1031" style="position:absolute;width:6300;height:6300;visibility:visible;mso-wrap-style:square;v-text-anchor:middle" coordsize="1260249,944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" path="m,l1260250,r,94427l,94427,,xe" fillcolor="white [3212]" stroked="f" strokeweight="0">
                <v:stroke joinstyle="miter"/>
                <v:path arrowok="t" o:connecttype="custom" o:connectlocs="0,0;630000,0;630000,630000;0,630000" o:connectangles="0,0,0,0"/>
              </v:shape>
              <w10:wrap anchorx="page" anchory="page"/>
            </v:group>
          </w:pict>
        </mc:Fallback>
      </mc:AlternateContent>
    </w:r>
  </w:p>
  <w:p w14:paraId="2245F91A" w14:textId="77777777" w:rsidR="00894750" w:rsidRDefault="00894750">
    <w:pPr>
      <w:pStyle w:val="Kopfzeile"/>
      <w:tabs>
        <w:tab w:val="clear" w:pos="4536"/>
        <w:tab w:val="clear" w:pos="9072"/>
      </w:tabs>
      <w:spacing w:line="240" w:lineRule="exact"/>
    </w:pPr>
  </w:p>
  <w:p w14:paraId="71722BD1" w14:textId="77777777" w:rsidR="00894750" w:rsidRDefault="00894750">
    <w:pPr>
      <w:pStyle w:val="Kopfzeile"/>
      <w:tabs>
        <w:tab w:val="clear" w:pos="4536"/>
        <w:tab w:val="clear" w:pos="9072"/>
      </w:tabs>
      <w:spacing w:line="240" w:lineRule="exact"/>
    </w:pPr>
  </w:p>
  <w:p w14:paraId="4407D4CE" w14:textId="77777777" w:rsidR="00894750" w:rsidRDefault="00894750">
    <w:pPr>
      <w:pStyle w:val="Kopfzeile"/>
      <w:tabs>
        <w:tab w:val="clear" w:pos="4536"/>
        <w:tab w:val="clear" w:pos="9072"/>
      </w:tabs>
      <w:spacing w:line="240" w:lineRule="exact"/>
    </w:pPr>
  </w:p>
  <w:p w14:paraId="7B7BC19E" w14:textId="77777777" w:rsidR="00894750" w:rsidRDefault="00894750">
    <w:pPr>
      <w:pStyle w:val="Kopfzeile"/>
      <w:tabs>
        <w:tab w:val="clear" w:pos="4536"/>
        <w:tab w:val="clear" w:pos="9072"/>
      </w:tabs>
      <w:spacing w:line="240" w:lineRule="exact"/>
    </w:pPr>
  </w:p>
  <w:p w14:paraId="55BFC1FC" w14:textId="77777777" w:rsidR="00894750" w:rsidRDefault="00894750">
    <w:pPr>
      <w:pStyle w:val="Kopfzeile"/>
      <w:tabs>
        <w:tab w:val="clear" w:pos="4536"/>
        <w:tab w:val="clear" w:pos="9072"/>
      </w:tabs>
      <w:spacing w:line="240" w:lineRule="exact"/>
    </w:pPr>
  </w:p>
  <w:p w14:paraId="3881B67E" w14:textId="77777777" w:rsidR="00894750" w:rsidRDefault="00894750">
    <w:pPr>
      <w:pStyle w:val="Kopfzeile"/>
      <w:tabs>
        <w:tab w:val="clear" w:pos="4536"/>
        <w:tab w:val="clear" w:pos="9072"/>
      </w:tabs>
      <w:spacing w:line="240" w:lineRule="exact"/>
    </w:pPr>
  </w:p>
  <w:p w14:paraId="6342C05C" w14:textId="77777777" w:rsidR="00894750" w:rsidRDefault="00894750">
    <w:pPr>
      <w:pStyle w:val="Kopfzeile"/>
      <w:tabs>
        <w:tab w:val="clear" w:pos="4536"/>
        <w:tab w:val="clear" w:pos="9072"/>
      </w:tabs>
      <w:spacing w:line="240" w:lineRule="exact"/>
    </w:pPr>
  </w:p>
  <w:p w14:paraId="12DA794B" w14:textId="77777777" w:rsidR="00894750" w:rsidRDefault="00894750">
    <w:pPr>
      <w:pStyle w:val="Kopfzeile"/>
      <w:tabs>
        <w:tab w:val="clear" w:pos="4536"/>
        <w:tab w:val="clear" w:pos="9072"/>
      </w:tabs>
      <w:spacing w:line="190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BF665D8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240179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attachedTemplate r:id="rId1"/>
  <w:defaultTabStop w:val="709"/>
  <w:hyphenationZone w:val="425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E79"/>
    <w:rsid w:val="00021D33"/>
    <w:rsid w:val="00051502"/>
    <w:rsid w:val="000C105E"/>
    <w:rsid w:val="000C79F0"/>
    <w:rsid w:val="000E6929"/>
    <w:rsid w:val="0014520A"/>
    <w:rsid w:val="00173F4E"/>
    <w:rsid w:val="001C62DB"/>
    <w:rsid w:val="002250CE"/>
    <w:rsid w:val="00257D80"/>
    <w:rsid w:val="002A6896"/>
    <w:rsid w:val="002B182A"/>
    <w:rsid w:val="002B5A35"/>
    <w:rsid w:val="002B6B9B"/>
    <w:rsid w:val="002F2829"/>
    <w:rsid w:val="003011B3"/>
    <w:rsid w:val="003C7DF0"/>
    <w:rsid w:val="00415CB0"/>
    <w:rsid w:val="00422F6C"/>
    <w:rsid w:val="004C5DB8"/>
    <w:rsid w:val="005139CB"/>
    <w:rsid w:val="00536081"/>
    <w:rsid w:val="00540D4A"/>
    <w:rsid w:val="00546E25"/>
    <w:rsid w:val="00556337"/>
    <w:rsid w:val="00580245"/>
    <w:rsid w:val="005A38A0"/>
    <w:rsid w:val="005B06B4"/>
    <w:rsid w:val="005C70FB"/>
    <w:rsid w:val="00652DE1"/>
    <w:rsid w:val="00770E95"/>
    <w:rsid w:val="007A0ED5"/>
    <w:rsid w:val="007C0FD4"/>
    <w:rsid w:val="007D135B"/>
    <w:rsid w:val="007D3D59"/>
    <w:rsid w:val="00820E62"/>
    <w:rsid w:val="00854A3D"/>
    <w:rsid w:val="008757AF"/>
    <w:rsid w:val="00894750"/>
    <w:rsid w:val="00897CDD"/>
    <w:rsid w:val="0095405D"/>
    <w:rsid w:val="00980D98"/>
    <w:rsid w:val="009B6F50"/>
    <w:rsid w:val="009C68CD"/>
    <w:rsid w:val="00AC7E79"/>
    <w:rsid w:val="00AE7BE1"/>
    <w:rsid w:val="00B628FB"/>
    <w:rsid w:val="00B85EB6"/>
    <w:rsid w:val="00B922C6"/>
    <w:rsid w:val="00BB541B"/>
    <w:rsid w:val="00C32D2F"/>
    <w:rsid w:val="00C5024B"/>
    <w:rsid w:val="00C53443"/>
    <w:rsid w:val="00C65FE3"/>
    <w:rsid w:val="00D22E3A"/>
    <w:rsid w:val="00DF4C5E"/>
    <w:rsid w:val="00EA15F6"/>
    <w:rsid w:val="00EA7E26"/>
    <w:rsid w:val="00EE0BAA"/>
    <w:rsid w:val="00F0338F"/>
    <w:rsid w:val="00F24A12"/>
    <w:rsid w:val="00F3106C"/>
    <w:rsid w:val="00F57883"/>
    <w:rsid w:val="00FE335B"/>
    <w:rsid w:val="00FF5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3035A5B6"/>
  <w15:docId w15:val="{7C45881B-98D1-4E1A-95A9-ECD992E60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FF5657"/>
    <w:pPr>
      <w:spacing w:line="240" w:lineRule="atLeast"/>
    </w:pPr>
    <w:rPr>
      <w:rFonts w:ascii="Noto Sans" w:hAnsi="Noto San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Unterschrift">
    <w:name w:val="Signature"/>
    <w:basedOn w:val="Standard"/>
    <w:pPr>
      <w:ind w:left="4004"/>
    </w:pPr>
  </w:style>
  <w:style w:type="paragraph" w:customStyle="1" w:styleId="Nomdelafiliale">
    <w:name w:val="Nom de la filiale"/>
    <w:basedOn w:val="Standard"/>
    <w:rsid w:val="007E7A2A"/>
    <w:pPr>
      <w:framePr w:w="6237" w:h="57" w:wrap="notBeside" w:vAnchor="page" w:hAnchor="page" w:x="681" w:y="14856"/>
      <w:spacing w:line="216" w:lineRule="exact"/>
    </w:pPr>
    <w:rPr>
      <w:b/>
      <w:sz w:val="18"/>
    </w:rPr>
  </w:style>
  <w:style w:type="paragraph" w:customStyle="1" w:styleId="Adressepieddepage">
    <w:name w:val="Adresse pied de page"/>
    <w:basedOn w:val="Standard"/>
    <w:rsid w:val="00A40595"/>
    <w:pPr>
      <w:framePr w:w="6521" w:h="57" w:wrap="notBeside" w:vAnchor="page" w:hAnchor="page" w:x="681" w:y="14460" w:anchorLock="1"/>
      <w:spacing w:line="192" w:lineRule="exact"/>
    </w:pPr>
    <w:rPr>
      <w:color w:val="00235D"/>
      <w:sz w:val="16"/>
    </w:rPr>
  </w:style>
  <w:style w:type="paragraph" w:customStyle="1" w:styleId="Capitaletrfrences">
    <w:name w:val="Capital et références"/>
    <w:basedOn w:val="Adressepieddepage"/>
    <w:rsid w:val="007E7A2A"/>
    <w:pPr>
      <w:framePr w:wrap="notBeside"/>
      <w:spacing w:line="168" w:lineRule="exact"/>
    </w:pPr>
    <w:rPr>
      <w:sz w:val="14"/>
    </w:rPr>
  </w:style>
  <w:style w:type="character" w:customStyle="1" w:styleId="apple-converted-space">
    <w:name w:val="apple-converted-space"/>
    <w:basedOn w:val="Absatz-Standardschriftart"/>
    <w:rsid w:val="002B182A"/>
  </w:style>
  <w:style w:type="paragraph" w:styleId="Sprechblasentext">
    <w:name w:val="Balloon Text"/>
    <w:basedOn w:val="Standard"/>
    <w:link w:val="SprechblasentextZchn"/>
    <w:semiHidden/>
    <w:unhideWhenUsed/>
    <w:rsid w:val="00F24A1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F24A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9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70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5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01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420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009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9453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3115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94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698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235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5623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724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820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29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85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620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5135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878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ad-its.credit-agricole.fr\dfs\PUBLIC\Templates\Template_Office_2024\Europe%20&amp;%20ME\Amundi%20-%20Other%20countries\Austria\DE_Amundi-AT_Letterhead.dotx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DE_Amundi-AT_Letterhead.dotx</Template>
  <TotalTime>0</TotalTime>
  <Pages>2</Pages>
  <Words>349</Words>
  <Characters>2202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AMUNDI</vt:lpstr>
    </vt:vector>
  </TitlesOfParts>
  <Company>AMUNDI-ITS</Company>
  <LinksUpToDate>false</LinksUpToDate>
  <CharactersWithSpaces>2546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AMUNDI</dc:title>
  <dc:creator>Krypl Stephan (AMUNDI.AUT)</dc:creator>
  <cp:lastModifiedBy>Krypl Stephan (AMUNDI.AUT)</cp:lastModifiedBy>
  <cp:revision>2</cp:revision>
  <cp:lastPrinted>2020-01-06T15:07:00Z</cp:lastPrinted>
  <dcterms:created xsi:type="dcterms:W3CDTF">2025-05-07T09:10:00Z</dcterms:created>
  <dcterms:modified xsi:type="dcterms:W3CDTF">2025-05-07T09:10:00Z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1302911628</vt:i4>
  </property>
  <property fmtid="{D5CDD505-2E9C-101B-9397-08002B2CF9AE}" pid="3" name="_NewReviewCycle">
    <vt:lpwstr/>
  </property>
  <property fmtid="{D5CDD505-2E9C-101B-9397-08002B2CF9AE}" pid="4" name="_EmailSubject">
    <vt:lpwstr>MAJ templates Word et PPT à faire à la source</vt:lpwstr>
  </property>
  <property fmtid="{D5CDD505-2E9C-101B-9397-08002B2CF9AE}" pid="5" name="_AuthorEmail">
    <vt:lpwstr>krystel.baudyelise@amundi.com</vt:lpwstr>
  </property>
  <property fmtid="{D5CDD505-2E9C-101B-9397-08002B2CF9AE}" pid="6" name="_AuthorEmailDisplayName">
    <vt:lpwstr>Baudy Elisé Krystel (AMUNDI)</vt:lpwstr>
  </property>
  <property fmtid="{D5CDD505-2E9C-101B-9397-08002B2CF9AE}" pid="7" name="_ReviewingToolsShownOnce">
    <vt:lpwstr/>
  </property>
  <property fmtid="{D5CDD505-2E9C-101B-9397-08002B2CF9AE}" pid="8" name="MSIP_Label_6ac45191-74e4-40a9-a4c5-ab5c9391e33a_Enabled">
    <vt:lpwstr>true</vt:lpwstr>
  </property>
  <property fmtid="{D5CDD505-2E9C-101B-9397-08002B2CF9AE}" pid="9" name="MSIP_Label_6ac45191-74e4-40a9-a4c5-ab5c9391e33a_SetDate">
    <vt:lpwstr>2024-06-19T09:50:05Z</vt:lpwstr>
  </property>
  <property fmtid="{D5CDD505-2E9C-101B-9397-08002B2CF9AE}" pid="10" name="MSIP_Label_6ac45191-74e4-40a9-a4c5-ab5c9391e33a_Method">
    <vt:lpwstr>Standard</vt:lpwstr>
  </property>
  <property fmtid="{D5CDD505-2E9C-101B-9397-08002B2CF9AE}" pid="11" name="MSIP_Label_6ac45191-74e4-40a9-a4c5-ab5c9391e33a_Name">
    <vt:lpwstr>Internal Data</vt:lpwstr>
  </property>
  <property fmtid="{D5CDD505-2E9C-101B-9397-08002B2CF9AE}" pid="12" name="MSIP_Label_6ac45191-74e4-40a9-a4c5-ab5c9391e33a_SiteId">
    <vt:lpwstr>a5c34232-eadc-4609-bff3-dd6fcdae3fe2</vt:lpwstr>
  </property>
  <property fmtid="{D5CDD505-2E9C-101B-9397-08002B2CF9AE}" pid="13" name="MSIP_Label_6ac45191-74e4-40a9-a4c5-ab5c9391e33a_ActionId">
    <vt:lpwstr>093f2c6e-436a-43ce-beeb-a0e713d5158d</vt:lpwstr>
  </property>
  <property fmtid="{D5CDD505-2E9C-101B-9397-08002B2CF9AE}" pid="14" name="MSIP_Label_6ac45191-74e4-40a9-a4c5-ab5c9391e33a_ContentBits">
    <vt:lpwstr>0</vt:lpwstr>
  </property>
</Properties>
</file>